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370" w:type="dxa"/>
        <w:tblInd w:w="-116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0"/>
        <w:gridCol w:w="1624"/>
        <w:gridCol w:w="627"/>
        <w:gridCol w:w="1666"/>
        <w:gridCol w:w="2038"/>
        <w:gridCol w:w="1083"/>
        <w:gridCol w:w="1559"/>
        <w:gridCol w:w="2253"/>
      </w:tblGrid>
      <w:tr w:rsidR="00884C46" w14:paraId="347D1CDD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FF4F88" w14:textId="77777777" w:rsidR="00884C46" w:rsidRDefault="00884C46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ABBE5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  <w:p w14:paraId="5C270F77" w14:textId="77777777" w:rsidR="00884C46" w:rsidRDefault="006B7862">
            <w:pPr>
              <w:spacing w:after="0" w:line="240" w:lineRule="auto"/>
              <w:rPr>
                <w:rFonts w:ascii="Segoe MDL2 Assets" w:hAnsi="Segoe MDL2 Assets"/>
                <w:b/>
                <w:bCs/>
                <w:sz w:val="20"/>
                <w:szCs w:val="20"/>
              </w:rPr>
            </w:pPr>
            <w:r>
              <w:rPr>
                <w:rFonts w:ascii="Segoe MDL2 Assets" w:hAnsi="Segoe MDL2 Assets"/>
                <w:b/>
                <w:bCs/>
                <w:sz w:val="20"/>
                <w:szCs w:val="20"/>
              </w:rPr>
              <w:t>IME DJETETA</w:t>
            </w: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928D0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  <w:sz w:val="20"/>
                <w:szCs w:val="20"/>
              </w:rPr>
            </w:pPr>
          </w:p>
          <w:p w14:paraId="65EF9292" w14:textId="77777777" w:rsidR="00884C46" w:rsidRDefault="006B7862">
            <w:pPr>
              <w:spacing w:after="0" w:line="240" w:lineRule="auto"/>
              <w:rPr>
                <w:rFonts w:ascii="Segoe MDL2 Assets" w:hAnsi="Segoe MDL2 Assets"/>
                <w:b/>
                <w:bCs/>
                <w:sz w:val="20"/>
                <w:szCs w:val="20"/>
              </w:rPr>
            </w:pPr>
            <w:r>
              <w:rPr>
                <w:rFonts w:ascii="Segoe MDL2 Assets" w:hAnsi="Segoe MDL2 Assets"/>
                <w:b/>
                <w:bCs/>
                <w:sz w:val="20"/>
                <w:szCs w:val="20"/>
              </w:rPr>
              <w:t>DOB</w:t>
            </w: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6D12B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  <w:sz w:val="20"/>
                <w:szCs w:val="20"/>
              </w:rPr>
            </w:pPr>
          </w:p>
          <w:p w14:paraId="76232833" w14:textId="77777777" w:rsidR="00884C46" w:rsidRDefault="006B7862">
            <w:pPr>
              <w:spacing w:after="0" w:line="240" w:lineRule="auto"/>
              <w:rPr>
                <w:rFonts w:ascii="Segoe MDL2 Assets" w:hAnsi="Segoe MDL2 Assets"/>
                <w:b/>
                <w:bCs/>
                <w:sz w:val="20"/>
                <w:szCs w:val="20"/>
              </w:rPr>
            </w:pPr>
            <w:r>
              <w:rPr>
                <w:rFonts w:ascii="Segoe MDL2 Assets" w:hAnsi="Segoe MDL2 Assets"/>
                <w:b/>
                <w:bCs/>
                <w:sz w:val="20"/>
                <w:szCs w:val="20"/>
              </w:rPr>
              <w:t>IME RODITELJA</w:t>
            </w: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A149A" w14:textId="77777777" w:rsidR="00884C46" w:rsidRDefault="00884C46">
            <w:pPr>
              <w:spacing w:after="0" w:line="240" w:lineRule="auto"/>
              <w:jc w:val="center"/>
              <w:rPr>
                <w:rFonts w:ascii="Segoe MDL2 Assets" w:hAnsi="Segoe MDL2 Assets"/>
                <w:b/>
                <w:bCs/>
                <w:sz w:val="20"/>
                <w:szCs w:val="20"/>
              </w:rPr>
            </w:pPr>
          </w:p>
          <w:p w14:paraId="0C853D54" w14:textId="77777777" w:rsidR="00884C46" w:rsidRDefault="006B7862">
            <w:pPr>
              <w:spacing w:after="0" w:line="240" w:lineRule="auto"/>
              <w:jc w:val="center"/>
              <w:rPr>
                <w:rFonts w:ascii="Segoe MDL2 Assets" w:hAnsi="Segoe MDL2 Assets"/>
                <w:b/>
                <w:bCs/>
                <w:sz w:val="20"/>
                <w:szCs w:val="20"/>
              </w:rPr>
            </w:pPr>
            <w:r>
              <w:rPr>
                <w:rFonts w:ascii="Segoe MDL2 Assets" w:hAnsi="Segoe MDL2 Assets"/>
                <w:b/>
                <w:bCs/>
                <w:sz w:val="20"/>
                <w:szCs w:val="20"/>
              </w:rPr>
              <w:t>KONTAKT TELEFON</w:t>
            </w: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E69C6" w14:textId="77777777" w:rsidR="00884C46" w:rsidRDefault="00884C46">
            <w:pPr>
              <w:spacing w:after="0" w:line="240" w:lineRule="auto"/>
              <w:jc w:val="center"/>
              <w:rPr>
                <w:rFonts w:ascii="Segoe MDL2 Assets" w:hAnsi="Segoe MDL2 Assets"/>
                <w:b/>
                <w:bCs/>
                <w:sz w:val="20"/>
                <w:szCs w:val="20"/>
              </w:rPr>
            </w:pPr>
          </w:p>
          <w:p w14:paraId="687CBBDA" w14:textId="77777777" w:rsidR="00884C46" w:rsidRDefault="006B7862">
            <w:pPr>
              <w:spacing w:after="0" w:line="240" w:lineRule="auto"/>
              <w:jc w:val="center"/>
              <w:rPr>
                <w:rFonts w:ascii="Segoe MDL2 Assets" w:hAnsi="Segoe MDL2 Assets"/>
                <w:b/>
                <w:bCs/>
                <w:sz w:val="20"/>
                <w:szCs w:val="20"/>
              </w:rPr>
            </w:pPr>
            <w:r>
              <w:rPr>
                <w:rFonts w:ascii="Segoe MDL2 Assets" w:hAnsi="Segoe MDL2 Assets"/>
                <w:b/>
                <w:bCs/>
                <w:sz w:val="20"/>
                <w:szCs w:val="20"/>
              </w:rPr>
              <w:t>ALERGIJE</w:t>
            </w: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F7BD4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  <w:sz w:val="20"/>
                <w:szCs w:val="20"/>
              </w:rPr>
            </w:pPr>
          </w:p>
          <w:p w14:paraId="627E417D" w14:textId="77777777" w:rsidR="00884C46" w:rsidRDefault="006B7862">
            <w:pPr>
              <w:spacing w:after="0" w:line="240" w:lineRule="auto"/>
            </w:pPr>
            <w:r>
              <w:rPr>
                <w:rStyle w:val="Zadanifontodlomka"/>
                <w:rFonts w:ascii="Segoe MDL2 Assets" w:hAnsi="Segoe MDL2 Assets"/>
                <w:b/>
                <w:bCs/>
                <w:sz w:val="20"/>
                <w:szCs w:val="20"/>
              </w:rPr>
              <w:t xml:space="preserve">AKO DA - </w:t>
            </w:r>
            <w:r>
              <w:rPr>
                <w:rStyle w:val="Zadanifontodlomka"/>
                <w:rFonts w:cs="Calibri"/>
                <w:b/>
                <w:bCs/>
                <w:sz w:val="20"/>
                <w:szCs w:val="20"/>
              </w:rPr>
              <w:t>Š</w:t>
            </w:r>
            <w:r>
              <w:rPr>
                <w:rStyle w:val="Zadanifontodlomka"/>
                <w:rFonts w:ascii="Segoe MDL2 Assets" w:hAnsi="Segoe MDL2 Assets"/>
                <w:b/>
                <w:bCs/>
                <w:sz w:val="20"/>
                <w:szCs w:val="20"/>
              </w:rPr>
              <w:t>TO</w:t>
            </w: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A35192" w14:textId="77777777" w:rsidR="00884C46" w:rsidRDefault="006B7862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POTPIS-POTVRĐUJEM DA SAM UPOZNAT/A SA PRAVILIMA IGRAONICE</w:t>
            </w:r>
          </w:p>
        </w:tc>
      </w:tr>
      <w:tr w:rsidR="00884C46" w14:paraId="401CFBA7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C9276C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A2B9B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7BD31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1B926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8B110" w14:textId="77777777" w:rsidR="00884C46" w:rsidRDefault="00884C46">
            <w:pPr>
              <w:spacing w:after="0" w:line="240" w:lineRule="auto"/>
              <w:jc w:val="center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D6683" w14:textId="77777777" w:rsidR="00884C46" w:rsidRDefault="00884C46">
            <w:pPr>
              <w:spacing w:after="0" w:line="240" w:lineRule="auto"/>
              <w:jc w:val="center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2962B" w14:textId="77777777" w:rsidR="00884C46" w:rsidRDefault="00884C46">
            <w:pPr>
              <w:spacing w:after="0" w:line="240" w:lineRule="auto"/>
              <w:jc w:val="center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47BCA6" w14:textId="77777777" w:rsidR="00884C46" w:rsidRDefault="00884C46">
            <w:pPr>
              <w:spacing w:after="0" w:line="240" w:lineRule="auto"/>
              <w:jc w:val="center"/>
              <w:rPr>
                <w:rFonts w:ascii="Segoe MDL2 Assets" w:hAnsi="Segoe MDL2 Assets"/>
                <w:b/>
                <w:bCs/>
              </w:rPr>
            </w:pPr>
          </w:p>
        </w:tc>
      </w:tr>
      <w:tr w:rsidR="00884C46" w14:paraId="3B85F27B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EF1D38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0C83C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E65F0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96E3F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73A5C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69C3C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48836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8A4501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23022026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CB43E97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3.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1DB88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FBE7C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B58DD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CEA81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D36FF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3B033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2B6D05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0E6A8749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9828A6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4.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C2FCA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216CD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175B7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DACA6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51480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0552E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F0A804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503A02D5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D4A93A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5.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CE845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75C83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4BEF7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FE79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526D2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F2F56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87F7CB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6C4A2A11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C8B8848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6.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8295D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7D49D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46061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23ECF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04F4F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F67CE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94E4F70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657815DB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43CB8B9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7.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7766F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76972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5348C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DBB8D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0B7C9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77044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1FA96CD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206CA6AA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EB552A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8.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F0798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33C2B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81150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D2625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D2B7C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A3047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FAF3EC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7B84C4AB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427A0A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9.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0808A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FFCBC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F9789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51113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CE97B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5FCE3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5344D8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15D7C4C2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79C8C9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10.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899D0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1B5C0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663E3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2CCD6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911A0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5DF78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9AEF37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5A54EBB4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1A40DA9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11.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CD54C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FBAB2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A22B2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1CCF2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0484A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219B2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1A0A133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3D676A96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E351DA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12.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7DC87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41A0E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88453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91396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11426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EA130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6AA5CC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4501C7BE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70D069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13.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836C4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9E940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6133D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D06F0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02817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EBA6C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028053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74F5DFDE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58AAD3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14.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E4296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D378E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90BDD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90FDA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1EDB2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894C9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B0DC08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38123578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9A33FF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15.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98A4B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B0BC0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EC0E8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B5D5E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9DE3A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F334E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00282F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53C7C2AC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99FE62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16.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0D284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8CE6C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3CF1D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D691E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69F14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1B3C8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3AE09E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5F67AD76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841FF2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17.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A4A20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A84D7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7166F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44A22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CE1D3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055F0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FD9C73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59F9D8F6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765EDC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18.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1F358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12D24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DA46F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A0574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FDF6C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B197D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67D8F93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4B2F9B6B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105380C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19.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406AB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08D95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48790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171A8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22BC5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61A94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467CD4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1DFA8E71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C6A3FDE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20.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12C59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F202E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27A5A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C8910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317C1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34B5D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8EF931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0E2C1533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373D06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21.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CDCF4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56B50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29A68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A400E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81C5F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546B3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1600DE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347D38A3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36031E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22.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27B93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BA2E5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52BFF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59267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E5F2C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5FF16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B7E29C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3B40A9AE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F2A75F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23.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BBF66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AAEBB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E0D61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42D15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27F95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541D4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BB65E5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47666596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BA477C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24.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540A2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D3F7F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9D143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DE748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E9D62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88579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F58118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6621E945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540C9A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25.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43302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59D02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521EE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376E3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4AA9E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26C88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CEA5DEC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2501BF82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DFEE14C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26.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5E34B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DA769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C4807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40910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C8075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8D395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7C9D51E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6D39BE91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1CAF60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27.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0C4DA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CA3E7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8C469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3D4C5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68798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CBFFE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7E2AB8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55F0ABD1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50A5E7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28.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9780B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F11C4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968E5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9C0C2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4825C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9B985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9F0E34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68F5AE61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FC6358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29.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BE875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1A0E7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693F0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625BE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2D5C6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FC80D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CA5A44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  <w:tr w:rsidR="00884C46" w14:paraId="5203D690" w14:textId="77777777">
        <w:tblPrEx>
          <w:tblCellMar>
            <w:top w:w="0" w:type="dxa"/>
            <w:bottom w:w="0" w:type="dxa"/>
          </w:tblCellMar>
        </w:tblPrEx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2FAA9D" w14:textId="77777777" w:rsidR="00884C46" w:rsidRDefault="006B7862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30.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107AD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04BFE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02871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0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C305E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884A0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4DF57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  <w:tc>
          <w:tcPr>
            <w:tcW w:w="2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68F821" w14:textId="77777777" w:rsidR="00884C46" w:rsidRDefault="00884C46">
            <w:pPr>
              <w:spacing w:after="0" w:line="240" w:lineRule="auto"/>
              <w:rPr>
                <w:rFonts w:ascii="Segoe MDL2 Assets" w:hAnsi="Segoe MDL2 Assets"/>
              </w:rPr>
            </w:pPr>
          </w:p>
        </w:tc>
      </w:tr>
    </w:tbl>
    <w:p w14:paraId="784B4493" w14:textId="77777777" w:rsidR="00884C46" w:rsidRDefault="00884C46">
      <w:pPr>
        <w:ind w:left="-1276"/>
        <w:jc w:val="both"/>
      </w:pPr>
    </w:p>
    <w:p w14:paraId="7A92BBAD" w14:textId="77777777" w:rsidR="00884C46" w:rsidRDefault="006B7862">
      <w:pPr>
        <w:ind w:left="-1276"/>
        <w:jc w:val="both"/>
      </w:pPr>
      <w:r>
        <w:rPr>
          <w:rStyle w:val="Jakoisticanje"/>
          <w:color w:val="FF0000"/>
          <w:sz w:val="18"/>
          <w:szCs w:val="18"/>
        </w:rPr>
        <w:t>Djelatnici igraonice Mali svijet neće biti odgovorni za slučaj povrede djeteta tijekom boravka djece u prostorima igraonice, te se u takvom slučaju obavezuju odmah i bez odgode kontaktirati roditelja, odnosno odgovornu osobu koja je predala dijete u igraonicu.</w:t>
      </w:r>
    </w:p>
    <w:p w14:paraId="6A36DAD9" w14:textId="77777777" w:rsidR="00884C46" w:rsidRDefault="006B7862">
      <w:pPr>
        <w:ind w:left="-1276"/>
        <w:jc w:val="both"/>
      </w:pPr>
      <w:r>
        <w:rPr>
          <w:rStyle w:val="Jakoisticanje"/>
          <w:color w:val="3333FF"/>
          <w:sz w:val="18"/>
          <w:szCs w:val="18"/>
        </w:rPr>
        <w:t>Potpisom potvrđujete da:</w:t>
      </w:r>
    </w:p>
    <w:p w14:paraId="5576B28A" w14:textId="77777777" w:rsidR="00884C46" w:rsidRDefault="006B7862">
      <w:pPr>
        <w:pStyle w:val="Odlomakpopisa"/>
        <w:numPr>
          <w:ilvl w:val="0"/>
          <w:numId w:val="1"/>
        </w:numPr>
        <w:spacing w:line="240" w:lineRule="auto"/>
        <w:jc w:val="both"/>
        <w:rPr>
          <w:i/>
          <w:iCs/>
          <w:color w:val="3333FF"/>
          <w:sz w:val="18"/>
          <w:szCs w:val="18"/>
        </w:rPr>
      </w:pPr>
      <w:r>
        <w:rPr>
          <w:i/>
          <w:iCs/>
          <w:color w:val="3333FF"/>
          <w:sz w:val="18"/>
          <w:szCs w:val="18"/>
        </w:rPr>
        <w:t>ste upoznati s pravilima i uvjetima pod kojima se djeca ostavljaju u igraonici</w:t>
      </w:r>
    </w:p>
    <w:p w14:paraId="45AC2DB3" w14:textId="77777777" w:rsidR="00884C46" w:rsidRDefault="006B7862">
      <w:pPr>
        <w:pStyle w:val="Odlomakpopisa"/>
        <w:numPr>
          <w:ilvl w:val="0"/>
          <w:numId w:val="1"/>
        </w:numPr>
        <w:spacing w:line="240" w:lineRule="auto"/>
        <w:jc w:val="both"/>
      </w:pPr>
      <w:r>
        <w:rPr>
          <w:rStyle w:val="Jakoisticanje"/>
          <w:color w:val="3333FF"/>
          <w:sz w:val="18"/>
          <w:szCs w:val="18"/>
        </w:rPr>
        <w:t xml:space="preserve">ste upoznati s time da igraonica snosi odgovornost samo za ozljede i druge vrste šteta koje su posljedica neispravnosti opreme i uređaja, dok </w:t>
      </w:r>
      <w:r>
        <w:rPr>
          <w:rStyle w:val="Jakoisticanje"/>
          <w:color w:val="3333FF"/>
          <w:sz w:val="18"/>
          <w:szCs w:val="18"/>
        </w:rPr>
        <w:t>ista ne snosi odgovornost druge vrste ozljede</w:t>
      </w:r>
    </w:p>
    <w:p w14:paraId="7962167F" w14:textId="77777777" w:rsidR="00884C46" w:rsidRDefault="006B7862">
      <w:pPr>
        <w:pStyle w:val="Odlomakpopisa"/>
        <w:numPr>
          <w:ilvl w:val="0"/>
          <w:numId w:val="1"/>
        </w:numPr>
        <w:spacing w:line="240" w:lineRule="auto"/>
        <w:jc w:val="both"/>
      </w:pPr>
      <w:r>
        <w:rPr>
          <w:rStyle w:val="Jakoisticanje"/>
          <w:color w:val="3333FF"/>
          <w:sz w:val="18"/>
          <w:szCs w:val="18"/>
        </w:rPr>
        <w:t>ste upoznati s načinom korištenja sprava za igru, mogućim rizicima i načinom provedbe rođendana te da pristajete na to da Vaše dijete sudjeluje u aktivnostima igraonice</w:t>
      </w:r>
    </w:p>
    <w:p w14:paraId="43060A9C" w14:textId="77777777" w:rsidR="00884C46" w:rsidRDefault="006B7862">
      <w:pPr>
        <w:pStyle w:val="Odlomakpopisa"/>
        <w:numPr>
          <w:ilvl w:val="0"/>
          <w:numId w:val="1"/>
        </w:numPr>
        <w:spacing w:line="240" w:lineRule="auto"/>
        <w:jc w:val="both"/>
      </w:pPr>
      <w:r>
        <w:rPr>
          <w:rStyle w:val="Jakoisticanje"/>
          <w:color w:val="3333FF"/>
          <w:sz w:val="18"/>
          <w:szCs w:val="18"/>
        </w:rPr>
        <w:t>da ćete prije ulaska u igraonicu svojem djetetu skinuti nakit, sat i sl., a ostale vrijednosti ostaviti kod sebe.</w:t>
      </w:r>
      <w:r>
        <w:rPr>
          <w:rStyle w:val="Jakoisticanje"/>
          <w:color w:val="3333FF"/>
          <w:sz w:val="20"/>
          <w:szCs w:val="20"/>
        </w:rPr>
        <w:t xml:space="preserve"> </w:t>
      </w:r>
      <w:r>
        <w:rPr>
          <w:rStyle w:val="Jakoisticanje"/>
          <w:color w:val="3333FF"/>
          <w:sz w:val="18"/>
          <w:szCs w:val="18"/>
        </w:rPr>
        <w:t>Za izgubljene stvari ne odgovaramo.</w:t>
      </w:r>
    </w:p>
    <w:sectPr w:rsidR="00884C46">
      <w:headerReference w:type="default" r:id="rId7"/>
      <w:pgSz w:w="11906" w:h="16838"/>
      <w:pgMar w:top="1417" w:right="1417" w:bottom="0" w:left="1417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21F8C" w14:textId="77777777" w:rsidR="006B7862" w:rsidRDefault="006B7862">
      <w:pPr>
        <w:spacing w:after="0" w:line="240" w:lineRule="auto"/>
      </w:pPr>
      <w:r>
        <w:separator/>
      </w:r>
    </w:p>
  </w:endnote>
  <w:endnote w:type="continuationSeparator" w:id="0">
    <w:p w14:paraId="541C539D" w14:textId="77777777" w:rsidR="006B7862" w:rsidRDefault="006B7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455F3" w14:textId="77777777" w:rsidR="006B7862" w:rsidRDefault="006B786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CFC70C2" w14:textId="77777777" w:rsidR="006B7862" w:rsidRDefault="006B7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74ADF" w14:textId="77777777" w:rsidR="006B7862" w:rsidRDefault="006B7862">
    <w:pPr>
      <w:pStyle w:val="Zaglavlje"/>
    </w:pPr>
    <w:r>
      <w:t xml:space="preserve"> </w:t>
    </w:r>
  </w:p>
  <w:tbl>
    <w:tblPr>
      <w:tblW w:w="10268" w:type="dxa"/>
      <w:tblInd w:w="-1206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608"/>
      <w:gridCol w:w="7660"/>
    </w:tblGrid>
    <w:tr w:rsidR="006F5199" w14:paraId="0304A434" w14:textId="77777777">
      <w:tblPrEx>
        <w:tblCellMar>
          <w:top w:w="0" w:type="dxa"/>
          <w:bottom w:w="0" w:type="dxa"/>
        </w:tblCellMar>
      </w:tblPrEx>
      <w:trPr>
        <w:trHeight w:val="2964"/>
      </w:trPr>
      <w:tc>
        <w:tcPr>
          <w:tcW w:w="260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01401E03" w14:textId="77777777" w:rsidR="006B7862" w:rsidRDefault="006B7862">
          <w:pPr>
            <w:pStyle w:val="Zaglavlje"/>
          </w:pPr>
          <w:bookmarkStart w:id="0" w:name="_Hlk164900067"/>
          <w:r>
            <w:t xml:space="preserve"> </w:t>
          </w:r>
          <w:r>
            <w:rPr>
              <w:rFonts w:ascii="Comic Sans MS" w:hAnsi="Comic Sans MS"/>
              <w:b/>
              <w:bCs/>
              <w:noProof/>
              <w:spacing w:val="2"/>
              <w:w w:val="128"/>
              <w:sz w:val="20"/>
              <w:szCs w:val="20"/>
            </w:rPr>
            <w:drawing>
              <wp:inline distT="0" distB="0" distL="0" distR="0" wp14:anchorId="39B3646B" wp14:editId="32202F98">
                <wp:extent cx="1543918" cy="1511494"/>
                <wp:effectExtent l="0" t="0" r="0" b="0"/>
                <wp:docPr id="1750596479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918" cy="1511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tbl>
          <w:tblPr>
            <w:tblW w:w="7546" w:type="dxa"/>
            <w:tblCellMar>
              <w:left w:w="10" w:type="dxa"/>
              <w:right w:w="10" w:type="dxa"/>
            </w:tblCellMar>
            <w:tblLook w:val="0000" w:firstRow="0" w:lastRow="0" w:firstColumn="0" w:lastColumn="0" w:noHBand="0" w:noVBand="0"/>
          </w:tblPr>
          <w:tblGrid>
            <w:gridCol w:w="4103"/>
            <w:gridCol w:w="3260"/>
            <w:gridCol w:w="183"/>
          </w:tblGrid>
          <w:tr w:rsidR="006F5199" w14:paraId="3349616F" w14:textId="77777777">
            <w:tblPrEx>
              <w:tblCellMar>
                <w:top w:w="0" w:type="dxa"/>
                <w:bottom w:w="0" w:type="dxa"/>
              </w:tblCellMar>
            </w:tblPrEx>
            <w:trPr>
              <w:trHeight w:val="404"/>
            </w:trPr>
            <w:tc>
              <w:tcPr>
                <w:tcW w:w="410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13CC1A21" w14:textId="77777777" w:rsidR="006B7862" w:rsidRDefault="006B7862">
                <w:pPr>
                  <w:pStyle w:val="Zaglavlje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IME I PREZIME SLAVLJENIKA:</w:t>
                </w:r>
              </w:p>
            </w:tc>
            <w:tc>
              <w:tcPr>
                <w:tcW w:w="3443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181330F2" w14:textId="77777777" w:rsidR="006B7862" w:rsidRDefault="006B7862">
                <w:pPr>
                  <w:pStyle w:val="Zaglavlje"/>
                </w:pPr>
              </w:p>
            </w:tc>
          </w:tr>
          <w:tr w:rsidR="006F5199" w14:paraId="509B786F" w14:textId="77777777">
            <w:tblPrEx>
              <w:tblCellMar>
                <w:top w:w="0" w:type="dxa"/>
                <w:bottom w:w="0" w:type="dxa"/>
              </w:tblCellMar>
            </w:tblPrEx>
            <w:trPr>
              <w:trHeight w:val="423"/>
            </w:trPr>
            <w:tc>
              <w:tcPr>
                <w:tcW w:w="410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212BB349" w14:textId="77777777" w:rsidR="006B7862" w:rsidRDefault="006B7862">
                <w:pPr>
                  <w:pStyle w:val="Zaglavlje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DATUM I GODINA ROĐENJA SLAVLJENIKA:</w:t>
                </w:r>
              </w:p>
            </w:tc>
            <w:tc>
              <w:tcPr>
                <w:tcW w:w="3443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2489AC15" w14:textId="77777777" w:rsidR="006B7862" w:rsidRDefault="006B7862">
                <w:pPr>
                  <w:pStyle w:val="Zaglavlje"/>
                </w:pPr>
              </w:p>
            </w:tc>
          </w:tr>
          <w:tr w:rsidR="006F5199" w14:paraId="000044CD" w14:textId="77777777">
            <w:tblPrEx>
              <w:tblCellMar>
                <w:top w:w="0" w:type="dxa"/>
                <w:bottom w:w="0" w:type="dxa"/>
              </w:tblCellMar>
            </w:tblPrEx>
            <w:trPr>
              <w:trHeight w:val="401"/>
            </w:trPr>
            <w:tc>
              <w:tcPr>
                <w:tcW w:w="410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7681180" w14:textId="77777777" w:rsidR="006B7862" w:rsidRDefault="006B7862">
                <w:pPr>
                  <w:pStyle w:val="Zaglavlje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KONTAKT BROJ I MAIL ADRESA RODITELJA:</w:t>
                </w:r>
              </w:p>
            </w:tc>
            <w:tc>
              <w:tcPr>
                <w:tcW w:w="3443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6E74557B" w14:textId="77777777" w:rsidR="006B7862" w:rsidRDefault="006B7862">
                <w:pPr>
                  <w:pStyle w:val="Zaglavlje"/>
                </w:pPr>
              </w:p>
            </w:tc>
          </w:tr>
          <w:tr w:rsidR="006F5199" w14:paraId="16D93CB4" w14:textId="77777777">
            <w:tblPrEx>
              <w:tblCellMar>
                <w:top w:w="0" w:type="dxa"/>
                <w:bottom w:w="0" w:type="dxa"/>
              </w:tblCellMar>
            </w:tblPrEx>
            <w:trPr>
              <w:trHeight w:val="421"/>
            </w:trPr>
            <w:tc>
              <w:tcPr>
                <w:tcW w:w="410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255C1C5B" w14:textId="77777777" w:rsidR="006B7862" w:rsidRDefault="006B7862">
                <w:pPr>
                  <w:pStyle w:val="Zaglavlje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ALERGIJE:</w:t>
                </w:r>
              </w:p>
            </w:tc>
            <w:tc>
              <w:tcPr>
                <w:tcW w:w="3443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59B88528" w14:textId="77777777" w:rsidR="006B7862" w:rsidRDefault="006B7862">
                <w:pPr>
                  <w:pStyle w:val="Zaglavlje"/>
                </w:pPr>
              </w:p>
            </w:tc>
          </w:tr>
          <w:tr w:rsidR="006F5199" w14:paraId="50F316C5" w14:textId="77777777">
            <w:tblPrEx>
              <w:tblCellMar>
                <w:top w:w="0" w:type="dxa"/>
                <w:bottom w:w="0" w:type="dxa"/>
              </w:tblCellMar>
            </w:tblPrEx>
            <w:trPr>
              <w:trHeight w:val="696"/>
            </w:trPr>
            <w:tc>
              <w:tcPr>
                <w:tcW w:w="410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26FA91D2" w14:textId="77777777" w:rsidR="006B7862" w:rsidRDefault="006B7862">
                <w:pPr>
                  <w:pStyle w:val="Zaglavlje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POTPIS RODITELJA (POTVRĐUJEM DA SAM UPOZNAT/A SA PRAVILIMA IGRAONICE):</w:t>
                </w:r>
              </w:p>
            </w:tc>
            <w:tc>
              <w:tcPr>
                <w:tcW w:w="3443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5B8E340" w14:textId="77777777" w:rsidR="006B7862" w:rsidRDefault="006B7862">
                <w:pPr>
                  <w:pStyle w:val="Zaglavlje"/>
                </w:pPr>
              </w:p>
            </w:tc>
          </w:tr>
          <w:tr w:rsidR="006F5199" w14:paraId="5069C9C4" w14:textId="77777777">
            <w:tblPrEx>
              <w:tblCellMar>
                <w:top w:w="0" w:type="dxa"/>
                <w:bottom w:w="0" w:type="dxa"/>
              </w:tblCellMar>
            </w:tblPrEx>
            <w:tc>
              <w:tcPr>
                <w:tcW w:w="410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18BD5B9C" w14:textId="77777777" w:rsidR="006B7862" w:rsidRDefault="006B7862">
                <w:pPr>
                  <w:pStyle w:val="Zaglavlje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ANIMATORI NA RODENDANU:</w:t>
                </w:r>
              </w:p>
            </w:tc>
            <w:tc>
              <w:tcPr>
                <w:tcW w:w="32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3370338F" w14:textId="77777777" w:rsidR="006B7862" w:rsidRDefault="006B7862">
                <w:pPr>
                  <w:pStyle w:val="Zaglavlje"/>
                </w:pPr>
              </w:p>
            </w:tc>
            <w:tc>
              <w:tcPr>
                <w:tcW w:w="183" w:type="dxa"/>
                <w:shd w:val="clear" w:color="auto" w:fill="auto"/>
                <w:tcMar>
                  <w:top w:w="0" w:type="dxa"/>
                  <w:left w:w="10" w:type="dxa"/>
                  <w:bottom w:w="0" w:type="dxa"/>
                  <w:right w:w="10" w:type="dxa"/>
                </w:tcMar>
              </w:tcPr>
              <w:p w14:paraId="7276BE27" w14:textId="77777777" w:rsidR="006B7862" w:rsidRDefault="006B7862">
                <w:pPr>
                  <w:pStyle w:val="Zaglavlje"/>
                </w:pPr>
              </w:p>
            </w:tc>
          </w:tr>
          <w:tr w:rsidR="006F5199" w14:paraId="23D3B8DC" w14:textId="77777777">
            <w:tblPrEx>
              <w:tblCellMar>
                <w:top w:w="0" w:type="dxa"/>
                <w:bottom w:w="0" w:type="dxa"/>
              </w:tblCellMar>
            </w:tblPrEx>
            <w:tc>
              <w:tcPr>
                <w:tcW w:w="410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56E37C1" w14:textId="77777777" w:rsidR="006B7862" w:rsidRDefault="006B7862">
                <w:pPr>
                  <w:pStyle w:val="Zaglavlje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DATUM PROSLAVE:</w:t>
                </w:r>
              </w:p>
            </w:tc>
            <w:tc>
              <w:tcPr>
                <w:tcW w:w="32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05D8887" w14:textId="77777777" w:rsidR="006B7862" w:rsidRDefault="006B7862">
                <w:pPr>
                  <w:pStyle w:val="Zaglavlje"/>
                </w:pPr>
              </w:p>
            </w:tc>
            <w:tc>
              <w:tcPr>
                <w:tcW w:w="183" w:type="dxa"/>
                <w:shd w:val="clear" w:color="auto" w:fill="auto"/>
                <w:tcMar>
                  <w:top w:w="0" w:type="dxa"/>
                  <w:left w:w="10" w:type="dxa"/>
                  <w:bottom w:w="0" w:type="dxa"/>
                  <w:right w:w="10" w:type="dxa"/>
                </w:tcMar>
              </w:tcPr>
              <w:p w14:paraId="4F4BA3B2" w14:textId="77777777" w:rsidR="006B7862" w:rsidRDefault="006B7862">
                <w:pPr>
                  <w:pStyle w:val="Zaglavlje"/>
                </w:pPr>
              </w:p>
            </w:tc>
          </w:tr>
          <w:tr w:rsidR="006F5199" w14:paraId="7F1CC348" w14:textId="77777777">
            <w:tblPrEx>
              <w:tblCellMar>
                <w:top w:w="0" w:type="dxa"/>
                <w:bottom w:w="0" w:type="dxa"/>
              </w:tblCellMar>
            </w:tblPrEx>
            <w:tc>
              <w:tcPr>
                <w:tcW w:w="410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C67978F" w14:textId="77777777" w:rsidR="006B7862" w:rsidRDefault="006B7862">
                <w:pPr>
                  <w:pStyle w:val="Zaglavlje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SAT </w:t>
                </w:r>
                <w:r>
                  <w:rPr>
                    <w:b/>
                    <w:bCs/>
                  </w:rPr>
                  <w:t>PROSLAVE:</w:t>
                </w:r>
              </w:p>
            </w:tc>
            <w:tc>
              <w:tcPr>
                <w:tcW w:w="32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D2DEEEF" w14:textId="77777777" w:rsidR="006B7862" w:rsidRDefault="006B7862">
                <w:pPr>
                  <w:pStyle w:val="Zaglavlje"/>
                </w:pPr>
              </w:p>
            </w:tc>
            <w:tc>
              <w:tcPr>
                <w:tcW w:w="183" w:type="dxa"/>
                <w:shd w:val="clear" w:color="auto" w:fill="auto"/>
                <w:tcMar>
                  <w:top w:w="0" w:type="dxa"/>
                  <w:left w:w="10" w:type="dxa"/>
                  <w:bottom w:w="0" w:type="dxa"/>
                  <w:right w:w="10" w:type="dxa"/>
                </w:tcMar>
              </w:tcPr>
              <w:p w14:paraId="66344A8C" w14:textId="77777777" w:rsidR="006B7862" w:rsidRDefault="006B7862">
                <w:pPr>
                  <w:pStyle w:val="Zaglavlje"/>
                </w:pPr>
              </w:p>
            </w:tc>
          </w:tr>
        </w:tbl>
        <w:p w14:paraId="0D7CACFA" w14:textId="77777777" w:rsidR="006B7862" w:rsidRDefault="006B7862">
          <w:pPr>
            <w:pStyle w:val="Zaglavlje"/>
          </w:pPr>
        </w:p>
      </w:tc>
    </w:tr>
    <w:bookmarkEnd w:id="0"/>
  </w:tbl>
  <w:p w14:paraId="641C06E7" w14:textId="77777777" w:rsidR="006B7862" w:rsidRDefault="006B7862">
    <w:pPr>
      <w:pStyle w:val="Zaglavlje"/>
    </w:pPr>
  </w:p>
  <w:p w14:paraId="2241A59D" w14:textId="77777777" w:rsidR="006B7862" w:rsidRDefault="006B7862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345CAA"/>
    <w:multiLevelType w:val="multilevel"/>
    <w:tmpl w:val="7A1C1FDA"/>
    <w:lvl w:ilvl="0">
      <w:start w:val="1"/>
      <w:numFmt w:val="decimal"/>
      <w:lvlText w:val="%1."/>
      <w:lvlJc w:val="left"/>
      <w:pPr>
        <w:ind w:left="-916" w:hanging="360"/>
      </w:pPr>
    </w:lvl>
    <w:lvl w:ilvl="1">
      <w:start w:val="1"/>
      <w:numFmt w:val="lowerLetter"/>
      <w:lvlText w:val="."/>
      <w:lvlJc w:val="left"/>
      <w:pPr>
        <w:ind w:left="-196" w:hanging="360"/>
      </w:pPr>
    </w:lvl>
    <w:lvl w:ilvl="2">
      <w:start w:val="1"/>
      <w:numFmt w:val="lowerRoman"/>
      <w:lvlText w:val="."/>
      <w:lvlJc w:val="right"/>
      <w:pPr>
        <w:ind w:left="524" w:hanging="180"/>
      </w:pPr>
    </w:lvl>
    <w:lvl w:ilvl="3">
      <w:start w:val="1"/>
      <w:numFmt w:val="decimal"/>
      <w:lvlText w:val="."/>
      <w:lvlJc w:val="left"/>
      <w:pPr>
        <w:ind w:left="1244" w:hanging="360"/>
      </w:pPr>
    </w:lvl>
    <w:lvl w:ilvl="4">
      <w:start w:val="1"/>
      <w:numFmt w:val="lowerLetter"/>
      <w:lvlText w:val="."/>
      <w:lvlJc w:val="left"/>
      <w:pPr>
        <w:ind w:left="1964" w:hanging="360"/>
      </w:pPr>
    </w:lvl>
    <w:lvl w:ilvl="5">
      <w:start w:val="1"/>
      <w:numFmt w:val="lowerRoman"/>
      <w:lvlText w:val="."/>
      <w:lvlJc w:val="right"/>
      <w:pPr>
        <w:ind w:left="2684" w:hanging="180"/>
      </w:pPr>
    </w:lvl>
    <w:lvl w:ilvl="6">
      <w:start w:val="1"/>
      <w:numFmt w:val="decimal"/>
      <w:lvlText w:val="."/>
      <w:lvlJc w:val="left"/>
      <w:pPr>
        <w:ind w:left="3404" w:hanging="360"/>
      </w:pPr>
    </w:lvl>
    <w:lvl w:ilvl="7">
      <w:start w:val="1"/>
      <w:numFmt w:val="lowerLetter"/>
      <w:lvlText w:val="."/>
      <w:lvlJc w:val="left"/>
      <w:pPr>
        <w:ind w:left="4124" w:hanging="360"/>
      </w:pPr>
    </w:lvl>
    <w:lvl w:ilvl="8">
      <w:start w:val="1"/>
      <w:numFmt w:val="lowerRoman"/>
      <w:lvlText w:val="."/>
      <w:lvlJc w:val="right"/>
      <w:pPr>
        <w:ind w:left="4844" w:hanging="180"/>
      </w:pPr>
    </w:lvl>
  </w:abstractNum>
  <w:num w:numId="1" w16cid:durableId="820583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84C46"/>
    <w:rsid w:val="006B7862"/>
    <w:rsid w:val="00884C46"/>
    <w:rsid w:val="00A0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C9428"/>
  <w15:docId w15:val="{CDEAB071-14EB-4C6C-8C31-BCCBD8518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2"/>
        <w:szCs w:val="22"/>
        <w:lang w:val="hr-HR" w:eastAsia="en-US" w:bidi="ar-SA"/>
      </w:rPr>
    </w:rPrDefault>
    <w:pPrDefault>
      <w:pPr>
        <w:autoSpaceDN w:val="0"/>
        <w:spacing w:after="160" w:line="24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Zadanifontodlomka">
    <w:name w:val="Zadani font odlomka"/>
  </w:style>
  <w:style w:type="paragraph" w:customStyle="1" w:styleId="Zaglavlje">
    <w:name w:val="Zaglavlje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</w:style>
  <w:style w:type="paragraph" w:customStyle="1" w:styleId="Podnoje">
    <w:name w:val="Podnožje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</w:style>
  <w:style w:type="paragraph" w:customStyle="1" w:styleId="Revizija">
    <w:name w:val="Revizija"/>
    <w:pPr>
      <w:spacing w:after="0" w:line="240" w:lineRule="auto"/>
      <w:textAlignment w:val="auto"/>
    </w:pPr>
  </w:style>
  <w:style w:type="character" w:customStyle="1" w:styleId="Jakoisticanje">
    <w:name w:val="Jako isticanje"/>
    <w:basedOn w:val="Zadanifontodlomka"/>
    <w:rPr>
      <w:i/>
      <w:iCs/>
      <w:color w:val="4472C4"/>
    </w:rPr>
  </w:style>
  <w:style w:type="paragraph" w:customStyle="1" w:styleId="Odlomakpopisa">
    <w:name w:val="Odlomak popisa"/>
    <w:basedOn w:val="Normal"/>
    <w:pPr>
      <w:ind w:left="720"/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1156</Characters>
  <Application>Microsoft Office Word</Application>
  <DocSecurity>0</DocSecurity>
  <Lines>9</Lines>
  <Paragraphs>2</Paragraphs>
  <ScaleCrop>false</ScaleCrop>
  <Company>INGKA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Jambrišak</dc:creator>
  <dc:description/>
  <cp:lastModifiedBy>Ivan Scuric</cp:lastModifiedBy>
  <cp:revision>2</cp:revision>
  <cp:lastPrinted>2024-04-24T23:34:00Z</cp:lastPrinted>
  <dcterms:created xsi:type="dcterms:W3CDTF">2025-10-01T17:36:00Z</dcterms:created>
  <dcterms:modified xsi:type="dcterms:W3CDTF">2025-10-01T17:36:00Z</dcterms:modified>
</cp:coreProperties>
</file>